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8A4" w:rsidRPr="00876912" w:rsidRDefault="00F44A70">
      <w:pPr>
        <w:rPr>
          <w:lang w:val="kl-GL"/>
        </w:rPr>
      </w:pPr>
      <w:r w:rsidRPr="00876912">
        <w:rPr>
          <w:lang w:val="kl-GL"/>
        </w:rPr>
        <w:t>[PARTI</w:t>
      </w:r>
      <w:r w:rsidR="0051049D" w:rsidRPr="00876912">
        <w:rPr>
          <w:lang w:val="kl-GL"/>
        </w:rPr>
        <w:t>IP ILISARNAATAA</w:t>
      </w:r>
      <w:r w:rsidR="00876912">
        <w:rPr>
          <w:lang w:val="kl-GL"/>
        </w:rPr>
        <w:t xml:space="preserve"> ILANNGUGUK</w:t>
      </w:r>
      <w:r w:rsidRPr="00876912">
        <w:rPr>
          <w:lang w:val="kl-GL"/>
        </w:rPr>
        <w:t>]</w:t>
      </w:r>
    </w:p>
    <w:p w:rsidR="00F44A70" w:rsidRPr="00876912" w:rsidRDefault="00F44A70">
      <w:pPr>
        <w:rPr>
          <w:lang w:val="kl-GL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F44A70" w:rsidRPr="00876912" w:rsidTr="00F44A70"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F44A70" w:rsidRPr="00876912" w:rsidRDefault="0051049D" w:rsidP="0051049D">
            <w:pPr>
              <w:rPr>
                <w:lang w:val="kl-GL"/>
              </w:rPr>
            </w:pPr>
            <w:r w:rsidRPr="00876912">
              <w:rPr>
                <w:lang w:val="kl-GL"/>
              </w:rPr>
              <w:t>uu</w:t>
            </w:r>
            <w:r w:rsidR="00F44A70" w:rsidRPr="00876912">
              <w:rPr>
                <w:lang w:val="kl-GL"/>
              </w:rPr>
              <w:t xml:space="preserve">. </w:t>
            </w:r>
            <w:r w:rsidRPr="00876912">
              <w:rPr>
                <w:lang w:val="kl-GL"/>
              </w:rPr>
              <w:t>qaammat</w:t>
            </w:r>
            <w:r w:rsidR="00F44A70" w:rsidRPr="00876912">
              <w:rPr>
                <w:lang w:val="kl-GL"/>
              </w:rPr>
              <w:t xml:space="preserve"> 20XX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</w:tcPr>
          <w:p w:rsidR="00F44A70" w:rsidRPr="00876912" w:rsidRDefault="0051049D" w:rsidP="0051049D">
            <w:pPr>
              <w:jc w:val="right"/>
              <w:rPr>
                <w:lang w:val="kl-GL"/>
              </w:rPr>
            </w:pPr>
            <w:r w:rsidRPr="00876912">
              <w:rPr>
                <w:lang w:val="kl-GL"/>
              </w:rPr>
              <w:t>UXA</w:t>
            </w:r>
            <w:r w:rsidR="00F44A70" w:rsidRPr="00876912">
              <w:rPr>
                <w:lang w:val="kl-GL"/>
              </w:rPr>
              <w:t>20XX/</w:t>
            </w:r>
            <w:r w:rsidRPr="00876912">
              <w:rPr>
                <w:lang w:val="kl-GL"/>
              </w:rPr>
              <w:t>imm</w:t>
            </w:r>
            <w:r w:rsidR="00F44A70" w:rsidRPr="00876912">
              <w:rPr>
                <w:lang w:val="kl-GL"/>
              </w:rPr>
              <w:t>.nr</w:t>
            </w:r>
          </w:p>
        </w:tc>
      </w:tr>
    </w:tbl>
    <w:p w:rsidR="00F44A70" w:rsidRPr="00876912" w:rsidRDefault="00F44A70">
      <w:pPr>
        <w:rPr>
          <w:lang w:val="kl-GL"/>
        </w:rPr>
      </w:pPr>
    </w:p>
    <w:p w:rsidR="00AA4896" w:rsidRPr="00AA4896" w:rsidRDefault="00AA4896" w:rsidP="00AA4896">
      <w:pPr>
        <w:rPr>
          <w:lang w:val="kl-GL"/>
        </w:rPr>
      </w:pPr>
      <w:r w:rsidRPr="00AA4896">
        <w:rPr>
          <w:lang w:val="kl-GL"/>
        </w:rPr>
        <w:t>Inatsisartut Suleriaasianni § 33 naapertorlugu aalajangiiffigisassatut siunnersuut imaattoq matumuuna saqqummiuppara:</w:t>
      </w:r>
    </w:p>
    <w:p w:rsidR="00F44A70" w:rsidRPr="00876912" w:rsidRDefault="00F44A70">
      <w:pPr>
        <w:rPr>
          <w:b/>
          <w:lang w:val="kl-GL"/>
        </w:rPr>
      </w:pPr>
      <w:r w:rsidRPr="00876912">
        <w:rPr>
          <w:b/>
          <w:lang w:val="kl-GL"/>
        </w:rPr>
        <w:t>[</w:t>
      </w:r>
      <w:r w:rsidR="00876912" w:rsidRPr="00876912">
        <w:rPr>
          <w:b/>
          <w:lang w:val="kl-GL"/>
        </w:rPr>
        <w:t>Qulequtaq taasissutissaq ilannguguk</w:t>
      </w:r>
      <w:r w:rsidRPr="00876912">
        <w:rPr>
          <w:b/>
          <w:lang w:val="kl-GL"/>
        </w:rPr>
        <w:t>]</w:t>
      </w:r>
      <w:r w:rsidR="00876912" w:rsidRPr="00876912">
        <w:rPr>
          <w:b/>
          <w:lang w:val="kl-GL"/>
        </w:rPr>
        <w:t xml:space="preserve"> Naalakkersuisut peqquneqarnissaannik Inatsisartut aalajangiiffigisassaattut siunnersuut</w:t>
      </w:r>
      <w:r w:rsidR="004A73E9">
        <w:rPr>
          <w:b/>
          <w:lang w:val="kl-GL"/>
        </w:rPr>
        <w:t>.</w:t>
      </w:r>
    </w:p>
    <w:p w:rsidR="00F44A70" w:rsidRPr="00876912" w:rsidRDefault="00F44A70">
      <w:pPr>
        <w:rPr>
          <w:lang w:val="kl-GL"/>
        </w:rPr>
      </w:pPr>
      <w:r w:rsidRPr="00876912">
        <w:rPr>
          <w:lang w:val="kl-GL"/>
        </w:rPr>
        <w:t>(Inatsisartu</w:t>
      </w:r>
      <w:r w:rsidR="0051049D" w:rsidRPr="00876912">
        <w:rPr>
          <w:lang w:val="kl-GL"/>
        </w:rPr>
        <w:t>nut ilaasortaq</w:t>
      </w:r>
      <w:r w:rsidRPr="00876912">
        <w:rPr>
          <w:lang w:val="kl-GL"/>
        </w:rPr>
        <w:t xml:space="preserve"> [</w:t>
      </w:r>
      <w:r w:rsidR="0051049D" w:rsidRPr="00876912">
        <w:rPr>
          <w:lang w:val="kl-GL"/>
        </w:rPr>
        <w:t>Siunnersuuteqartup aqqa ilannguguk</w:t>
      </w:r>
      <w:r w:rsidRPr="00876912">
        <w:rPr>
          <w:lang w:val="kl-GL"/>
        </w:rPr>
        <w:t>], [</w:t>
      </w:r>
      <w:r w:rsidR="0051049D" w:rsidRPr="00876912">
        <w:rPr>
          <w:lang w:val="kl-GL"/>
        </w:rPr>
        <w:t>P</w:t>
      </w:r>
      <w:r w:rsidRPr="00876912">
        <w:rPr>
          <w:lang w:val="kl-GL"/>
        </w:rPr>
        <w:t>arti</w:t>
      </w:r>
      <w:r w:rsidR="0051049D" w:rsidRPr="00876912">
        <w:rPr>
          <w:lang w:val="kl-GL"/>
        </w:rPr>
        <w:t>i ilannguguk</w:t>
      </w:r>
      <w:r w:rsidRPr="00876912">
        <w:rPr>
          <w:lang w:val="kl-GL"/>
        </w:rPr>
        <w:t>])</w:t>
      </w:r>
    </w:p>
    <w:p w:rsidR="00F44A70" w:rsidRPr="00876912" w:rsidRDefault="00F44A70">
      <w:pPr>
        <w:rPr>
          <w:lang w:val="kl-GL"/>
        </w:rPr>
      </w:pPr>
    </w:p>
    <w:p w:rsidR="00F44A70" w:rsidRPr="00876912" w:rsidRDefault="0051049D">
      <w:pPr>
        <w:rPr>
          <w:b/>
          <w:lang w:val="kl-GL"/>
        </w:rPr>
      </w:pPr>
      <w:r w:rsidRPr="00876912">
        <w:rPr>
          <w:b/>
          <w:lang w:val="kl-GL"/>
        </w:rPr>
        <w:t>Tunngavilersuut</w:t>
      </w:r>
      <w:r w:rsidR="00F44A70" w:rsidRPr="00876912">
        <w:rPr>
          <w:b/>
          <w:lang w:val="kl-GL"/>
        </w:rPr>
        <w:t>:</w:t>
      </w:r>
    </w:p>
    <w:p w:rsidR="00F44A70" w:rsidRPr="00876912" w:rsidRDefault="00F44A70">
      <w:pPr>
        <w:rPr>
          <w:lang w:val="kl-GL"/>
        </w:rPr>
      </w:pPr>
      <w:r w:rsidRPr="00876912">
        <w:rPr>
          <w:lang w:val="kl-GL"/>
        </w:rPr>
        <w:t>[</w:t>
      </w:r>
      <w:r w:rsidR="0051049D" w:rsidRPr="00876912">
        <w:rPr>
          <w:lang w:val="kl-GL"/>
        </w:rPr>
        <w:t>Siunnersuut tunngavilersoruk</w:t>
      </w:r>
      <w:r w:rsidRPr="00876912">
        <w:rPr>
          <w:lang w:val="kl-GL"/>
        </w:rPr>
        <w:t>]</w:t>
      </w:r>
    </w:p>
    <w:p w:rsidR="00F44A70" w:rsidRPr="00876912" w:rsidRDefault="00F44A70">
      <w:pPr>
        <w:rPr>
          <w:lang w:val="kl-GL"/>
        </w:rPr>
      </w:pPr>
    </w:p>
    <w:p w:rsidR="00F44A70" w:rsidRPr="00876912" w:rsidRDefault="0051049D">
      <w:pPr>
        <w:rPr>
          <w:b/>
          <w:lang w:val="kl-GL"/>
        </w:rPr>
      </w:pPr>
      <w:r w:rsidRPr="00876912">
        <w:rPr>
          <w:b/>
          <w:lang w:val="kl-GL"/>
        </w:rPr>
        <w:t>Pisortanut aningaasatigut allaffissornikkullu kingunerisassai</w:t>
      </w:r>
      <w:r w:rsidR="00F44A70" w:rsidRPr="00876912">
        <w:rPr>
          <w:b/>
          <w:lang w:val="kl-GL"/>
        </w:rPr>
        <w:t>:</w:t>
      </w:r>
    </w:p>
    <w:p w:rsidR="00F44A70" w:rsidRPr="00876912" w:rsidRDefault="00F44A70">
      <w:pPr>
        <w:rPr>
          <w:lang w:val="kl-GL"/>
        </w:rPr>
      </w:pPr>
      <w:r w:rsidRPr="00876912">
        <w:rPr>
          <w:lang w:val="kl-GL"/>
        </w:rPr>
        <w:t>[</w:t>
      </w:r>
      <w:r w:rsidR="0051049D" w:rsidRPr="00876912">
        <w:rPr>
          <w:lang w:val="kl-GL"/>
        </w:rPr>
        <w:t xml:space="preserve">Siunnersuut </w:t>
      </w:r>
      <w:bookmarkStart w:id="0" w:name="_GoBack"/>
      <w:r w:rsidR="0051049D" w:rsidRPr="00876912">
        <w:rPr>
          <w:lang w:val="kl-GL"/>
        </w:rPr>
        <w:t>nassiunneqarnermisut isikkoqarluni akuersissutigineqa</w:t>
      </w:r>
      <w:r w:rsidR="00876912" w:rsidRPr="00876912">
        <w:rPr>
          <w:lang w:val="kl-GL"/>
        </w:rPr>
        <w:t>ssappat</w:t>
      </w:r>
      <w:r w:rsidR="0051049D" w:rsidRPr="00876912">
        <w:rPr>
          <w:lang w:val="kl-GL"/>
        </w:rPr>
        <w:t xml:space="preserve"> pisortanut </w:t>
      </w:r>
      <w:r w:rsidR="00876912" w:rsidRPr="00876912">
        <w:rPr>
          <w:lang w:val="kl-GL"/>
        </w:rPr>
        <w:t xml:space="preserve">aningaasatigut </w:t>
      </w:r>
      <w:r w:rsidR="0051049D" w:rsidRPr="00876912">
        <w:rPr>
          <w:lang w:val="kl-GL"/>
        </w:rPr>
        <w:t>allaffissornikkullu kingunerisassai a</w:t>
      </w:r>
      <w:bookmarkEnd w:id="0"/>
      <w:r w:rsidR="0051049D" w:rsidRPr="00876912">
        <w:rPr>
          <w:lang w:val="kl-GL"/>
        </w:rPr>
        <w:t>llaaserineqassapput</w:t>
      </w:r>
      <w:r w:rsidRPr="00876912">
        <w:rPr>
          <w:lang w:val="kl-GL"/>
        </w:rPr>
        <w:t>]</w:t>
      </w:r>
    </w:p>
    <w:p w:rsidR="00F44A70" w:rsidRPr="00876912" w:rsidRDefault="00F44A70">
      <w:pPr>
        <w:rPr>
          <w:lang w:val="kl-GL"/>
        </w:rPr>
      </w:pPr>
    </w:p>
    <w:p w:rsidR="00F44A70" w:rsidRPr="00876912" w:rsidRDefault="00876912" w:rsidP="00F44A70">
      <w:pPr>
        <w:rPr>
          <w:b/>
          <w:lang w:val="kl-GL"/>
        </w:rPr>
      </w:pPr>
      <w:r w:rsidRPr="00876912">
        <w:rPr>
          <w:b/>
          <w:lang w:val="kl-GL"/>
        </w:rPr>
        <w:t>Namminersortunut aningaasaatigut allaffissornikkullu kingunerisassai</w:t>
      </w:r>
      <w:r w:rsidR="00F44A70" w:rsidRPr="00876912">
        <w:rPr>
          <w:b/>
          <w:lang w:val="kl-GL"/>
        </w:rPr>
        <w:t>:</w:t>
      </w:r>
    </w:p>
    <w:p w:rsidR="00F44A70" w:rsidRPr="00876912" w:rsidRDefault="00F44A70" w:rsidP="00F44A70">
      <w:pPr>
        <w:rPr>
          <w:lang w:val="kl-GL"/>
        </w:rPr>
      </w:pPr>
      <w:r w:rsidRPr="00876912">
        <w:rPr>
          <w:lang w:val="kl-GL"/>
        </w:rPr>
        <w:t>[</w:t>
      </w:r>
      <w:r w:rsidR="00876912" w:rsidRPr="00876912">
        <w:rPr>
          <w:lang w:val="kl-GL"/>
        </w:rPr>
        <w:t>Siunnersuut nassiunneqarnermisut isikkoqarluni akuersissutigineqassappat namminersorlutik inuussutissarsiuteqartunut aningaasatigut allaffissornikkullu kingunerisassai allaaserineqassapput</w:t>
      </w:r>
      <w:r w:rsidRPr="00876912">
        <w:rPr>
          <w:lang w:val="kl-GL"/>
        </w:rPr>
        <w:t>]</w:t>
      </w:r>
    </w:p>
    <w:p w:rsidR="00F44A70" w:rsidRPr="00876912" w:rsidRDefault="00F44A70">
      <w:pPr>
        <w:rPr>
          <w:lang w:val="kl-GL"/>
        </w:rPr>
      </w:pPr>
    </w:p>
    <w:p w:rsidR="00F44A70" w:rsidRPr="00876912" w:rsidRDefault="00876912" w:rsidP="00F44A70">
      <w:pPr>
        <w:rPr>
          <w:b/>
          <w:lang w:val="kl-GL"/>
        </w:rPr>
      </w:pPr>
      <w:r w:rsidRPr="00876912">
        <w:rPr>
          <w:b/>
          <w:lang w:val="kl-GL"/>
        </w:rPr>
        <w:t>Innuttaasunut aningaasatigut allaffissornikkullu kingunerisassai</w:t>
      </w:r>
      <w:r w:rsidR="00F44A70" w:rsidRPr="00876912">
        <w:rPr>
          <w:b/>
          <w:lang w:val="kl-GL"/>
        </w:rPr>
        <w:t>:</w:t>
      </w:r>
    </w:p>
    <w:p w:rsidR="00F44A70" w:rsidRPr="00876912" w:rsidRDefault="00F44A70" w:rsidP="00F44A70">
      <w:pPr>
        <w:rPr>
          <w:lang w:val="kl-GL"/>
        </w:rPr>
      </w:pPr>
      <w:r w:rsidRPr="00876912">
        <w:rPr>
          <w:lang w:val="kl-GL"/>
        </w:rPr>
        <w:t>[</w:t>
      </w:r>
      <w:r w:rsidR="00876912" w:rsidRPr="00876912">
        <w:rPr>
          <w:lang w:val="kl-GL"/>
        </w:rPr>
        <w:t>Siunnersuut nassiunneqarnermisut isikkoqarluni akuersissutigineqassappat innuttaasunut aningaasatigut allaffissornikkullu kingunerisassai allaaserineqassapput</w:t>
      </w:r>
      <w:r w:rsidRPr="00876912">
        <w:rPr>
          <w:lang w:val="kl-GL"/>
        </w:rPr>
        <w:t>]</w:t>
      </w:r>
    </w:p>
    <w:p w:rsidR="00F44A70" w:rsidRPr="00AA4896" w:rsidRDefault="00F44A70">
      <w:pPr>
        <w:rPr>
          <w:lang w:val="kl-GL"/>
        </w:rPr>
      </w:pPr>
    </w:p>
    <w:sectPr w:rsidR="00F44A70" w:rsidRPr="00AA4896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A70"/>
    <w:rsid w:val="001F0F0C"/>
    <w:rsid w:val="00277A50"/>
    <w:rsid w:val="004269EC"/>
    <w:rsid w:val="004A73E9"/>
    <w:rsid w:val="0051049D"/>
    <w:rsid w:val="007449D9"/>
    <w:rsid w:val="007B33BF"/>
    <w:rsid w:val="00801E96"/>
    <w:rsid w:val="00876912"/>
    <w:rsid w:val="00AA4896"/>
    <w:rsid w:val="00F44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4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44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SKABELON beslutningsforslag KAL</Template>
  <TotalTime>2</TotalTime>
  <Pages>1</Pages>
  <Words>163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Rikke Frederiksen</dc:creator>
  <cp:lastModifiedBy>Rikke Frederiksen</cp:lastModifiedBy>
  <cp:revision>4</cp:revision>
  <cp:lastPrinted>2017-03-07T14:11:00Z</cp:lastPrinted>
  <dcterms:created xsi:type="dcterms:W3CDTF">2017-03-07T14:24:00Z</dcterms:created>
  <dcterms:modified xsi:type="dcterms:W3CDTF">2017-03-07T14:33:00Z</dcterms:modified>
</cp:coreProperties>
</file>