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6E" w:rsidRDefault="006B706E" w:rsidP="006B706E">
      <w:r>
        <w:t>[INDSÆT PARTILOGO]</w:t>
      </w:r>
    </w:p>
    <w:p w:rsidR="006B706E" w:rsidRDefault="006B706E" w:rsidP="006B706E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6B706E" w:rsidTr="00EC0744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6B706E" w:rsidRDefault="006B706E" w:rsidP="00EC0744">
            <w:r>
              <w:t>xx. måned 20XX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6B706E" w:rsidRDefault="006B706E" w:rsidP="00EC0744">
            <w:pPr>
              <w:jc w:val="right"/>
            </w:pPr>
            <w:r>
              <w:t>XM20XX/pkt.nr</w:t>
            </w:r>
          </w:p>
        </w:tc>
      </w:tr>
    </w:tbl>
    <w:p w:rsidR="006B706E" w:rsidRDefault="006B706E" w:rsidP="006B706E"/>
    <w:p w:rsidR="006B706E" w:rsidRDefault="006B706E" w:rsidP="006B706E">
      <w:r>
        <w:rPr>
          <w:rFonts w:ascii="Arial" w:hAnsi="Arial" w:cs="Arial"/>
          <w:sz w:val="20"/>
          <w:szCs w:val="20"/>
        </w:rPr>
        <w:t>I medfør af § 36 i Forretningsorden for Inatsisartut fremsætter jeg følgende forslag til forespørgselsdebat:</w:t>
      </w:r>
    </w:p>
    <w:p w:rsidR="006B706E" w:rsidRDefault="006B706E" w:rsidP="006B706E">
      <w:pPr>
        <w:rPr>
          <w:b/>
        </w:rPr>
      </w:pPr>
      <w:r w:rsidRPr="00F44A70">
        <w:rPr>
          <w:b/>
        </w:rPr>
        <w:t xml:space="preserve">Forslag til </w:t>
      </w:r>
      <w:r>
        <w:rPr>
          <w:b/>
        </w:rPr>
        <w:t>forespørgselsdebat</w:t>
      </w:r>
      <w:r w:rsidR="00A80900">
        <w:rPr>
          <w:b/>
        </w:rPr>
        <w:t xml:space="preserve"> om</w:t>
      </w:r>
      <w:bookmarkStart w:id="0" w:name="_GoBack"/>
      <w:bookmarkEnd w:id="0"/>
      <w:r w:rsidRPr="00F44A70">
        <w:rPr>
          <w:b/>
        </w:rPr>
        <w:t xml:space="preserve">…[indsæt </w:t>
      </w:r>
      <w:r>
        <w:rPr>
          <w:b/>
        </w:rPr>
        <w:t>tema</w:t>
      </w:r>
      <w:r w:rsidRPr="00F44A70">
        <w:rPr>
          <w:b/>
        </w:rPr>
        <w:t>]</w:t>
      </w:r>
    </w:p>
    <w:p w:rsidR="006B706E" w:rsidRDefault="006B706E" w:rsidP="006B706E">
      <w:r w:rsidRPr="00F44A70">
        <w:t>(</w:t>
      </w:r>
      <w:r>
        <w:t>Medlem af Inatsisartut [Indsæt forslagsstillers navn], [Indsæt parti])</w:t>
      </w:r>
    </w:p>
    <w:p w:rsidR="006B706E" w:rsidRDefault="006B706E" w:rsidP="006B706E"/>
    <w:p w:rsidR="006B706E" w:rsidRDefault="006B706E" w:rsidP="006B706E">
      <w:r w:rsidRPr="00F44A70">
        <w:t>[</w:t>
      </w:r>
      <w:r w:rsidR="004273FD">
        <w:t>Beskriv op</w:t>
      </w:r>
      <w:r>
        <w:t>lægget til debat</w:t>
      </w:r>
      <w:r w:rsidR="00E02E2E">
        <w:t>ten</w:t>
      </w:r>
      <w:r w:rsidRPr="00F44A70">
        <w:t>]</w:t>
      </w:r>
    </w:p>
    <w:p w:rsidR="002E38A4" w:rsidRDefault="00A80900"/>
    <w:sectPr w:rsidR="002E38A4">
      <w:footerReference w:type="default" r:id="rId7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2B6" w:rsidRDefault="002772B6" w:rsidP="002772B6">
      <w:pPr>
        <w:spacing w:after="0" w:line="240" w:lineRule="auto"/>
      </w:pPr>
      <w:r>
        <w:separator/>
      </w:r>
    </w:p>
  </w:endnote>
  <w:endnote w:type="continuationSeparator" w:id="0">
    <w:p w:rsidR="002772B6" w:rsidRDefault="002772B6" w:rsidP="00277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6570499"/>
      <w:docPartObj>
        <w:docPartGallery w:val="Page Numbers (Bottom of Page)"/>
        <w:docPartUnique/>
      </w:docPartObj>
    </w:sdtPr>
    <w:sdtContent>
      <w:p w:rsidR="002772B6" w:rsidRDefault="002772B6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0900">
          <w:rPr>
            <w:noProof/>
          </w:rPr>
          <w:t>1</w:t>
        </w:r>
        <w:r>
          <w:fldChar w:fldCharType="end"/>
        </w:r>
      </w:p>
    </w:sdtContent>
  </w:sdt>
  <w:p w:rsidR="002772B6" w:rsidRDefault="002772B6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2B6" w:rsidRDefault="002772B6" w:rsidP="002772B6">
      <w:pPr>
        <w:spacing w:after="0" w:line="240" w:lineRule="auto"/>
      </w:pPr>
      <w:r>
        <w:separator/>
      </w:r>
    </w:p>
  </w:footnote>
  <w:footnote w:type="continuationSeparator" w:id="0">
    <w:p w:rsidR="002772B6" w:rsidRDefault="002772B6" w:rsidP="002772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06E"/>
    <w:rsid w:val="002772B6"/>
    <w:rsid w:val="004269EC"/>
    <w:rsid w:val="004273FD"/>
    <w:rsid w:val="006B706E"/>
    <w:rsid w:val="007B33BF"/>
    <w:rsid w:val="00A80900"/>
    <w:rsid w:val="00E02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06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6B7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772B6"/>
  </w:style>
  <w:style w:type="paragraph" w:styleId="Sidefod">
    <w:name w:val="footer"/>
    <w:basedOn w:val="Normal"/>
    <w:link w:val="Sidefo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772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06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6B7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772B6"/>
  </w:style>
  <w:style w:type="paragraph" w:styleId="Sidefod">
    <w:name w:val="footer"/>
    <w:basedOn w:val="Normal"/>
    <w:link w:val="SidefodTegn"/>
    <w:uiPriority w:val="99"/>
    <w:unhideWhenUsed/>
    <w:rsid w:val="002772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772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SKABELON forespørgselsdebat DA</Template>
  <TotalTime>18</TotalTime>
  <Pages>1</Pages>
  <Words>44</Words>
  <Characters>270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Rikke Frederiksen</dc:creator>
  <cp:lastModifiedBy>Rikke Frederiksen</cp:lastModifiedBy>
  <cp:revision>5</cp:revision>
  <dcterms:created xsi:type="dcterms:W3CDTF">2017-03-07T14:04:00Z</dcterms:created>
  <dcterms:modified xsi:type="dcterms:W3CDTF">2017-03-07T14:30:00Z</dcterms:modified>
</cp:coreProperties>
</file>